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F95" w:rsidRDefault="00730F95" w:rsidP="008B5C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1.ОРГАНИЗАЦИЯ УЧЕБНО-ВОСПИТАТЕЛЬНОГО</w:t>
      </w:r>
    </w:p>
    <w:p w:rsidR="00730F95" w:rsidRDefault="00730F95" w:rsidP="008B5C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ПРОЦЕССА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1.1.Автошкола реализует программы профессиональной подготовки и переподготовки водителей транспортных средств.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1.2.Учебный процесс проводится на основе учебных планов. Учебные планы и программы разрабатываются на основании соответствующих государственных образовательных стандартов и нормативных актов.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1.3.Содержание и продолжительность обучения определяется учебными и тематическими планами.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1.4.Автошкола самостоятельно определяет количество и контингент принимаемых слушателей. 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Обучение проводится на русском языке.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1.5.К зачислению в Автошколу допускаются лица, имеющие возраст к концу обучения установленный Федеральным законом «О безопасности дорожного движения».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1.6.Зачисление учащихся осуществляется приказом по Автошколе на основании заявления поступающего и договора об оказании образовательных услуг при предоставлении следующих документов: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паспорта или документа заменяющего его;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медицинской справки о профессиональной пригодности к управлению соответствующим транспортным средством;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фотографий;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водительского удостоверения (при наличии).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1.7.В Автошколе основными формами обучения являются теоретические, лабораторно-практические, практические и контрольные занятия.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1.8.Контроль за качеством проведения занятий преподавателями и мастерами производственного обучения осуществляется руководством Автошколы.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1.9.Отчисление и выпуск обучающихся оформляется приказом по Автошколе.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1.10.Обучающийся может быть отчислен из Автошколы в следующих случаях: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собственному желанию;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инициативе автошколы, в случае невыполнения обучающимся обязанностей по освоению программы обучения и выполнению учебных планов, графиков, сроков обучения, а также, в случае нарушения обязанностей изложенных в «Правилах внутреннего распорядка обучающихся»;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появление на занятиях в состоянии алкогольного или наркотического состояния.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1.11. По решению Администрации Автошколы обучающийся может быть переведен в другую группу с более поздним сроком окончания обучения в случае несвоевременного предоставления необходимых документов или несвоевременной оплаты, или болезни, или других уважительных причин. Для чего обучающийся обращается в Администрацию Автошколы с заявлением о продлении срок обучения. Перевод обучающегося из одной Автошколы в другую не производится. При смене Автошколы обучение начинается заново.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1.12.Обучение заканчивается внутренним экзаменом по всему пройденному материалу. К экзамену допускаются лица прошедшие предусмотренный курс обучения и получившие положительные итоговые оценки по всем предметам обучения.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1.13.Лицам, сдавшим экзамены, выдаются свидетельства о прохождении обучения по программам профессиональной подготовки и переподготовки установленного образца.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1.14.Свидетельство об окончании обучения по программам подготовки и переподготовки водителей транспортных средств не являются документом на право управления транспортными средствами. Выдаваемое Автошколой свидетельство считается юридически значимым документом, предоставляющее право для сдачи квалификационного экзамена на право получения водительского удостоверения  в регистрационно-экзаменационном подразделении ГИБДД.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1.15.Выдача водительского удостоверения на право управления соответствующими категориями транспортных средств производится в ГИБДД при условии успешной сдачи экзаменов.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1.16.Лица, получившие неудовлетворительные оценки на внутренних экзаменах или экзаменах в ГИБДД, допускаются к пересдаче экзаменов повторно после проведения дополнительной подготовки, но не ранее чем через 7 дней после первого экзамена.</w:t>
      </w:r>
    </w:p>
    <w:p w:rsidR="00730F95" w:rsidRDefault="00730F95" w:rsidP="008B5C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1.17.Приказы и протоколы экзаменационных комиссий хранятся в Автошколе в течении 1 года. Остальные документы учебных групп хранятся в Автошколе в течении 1 года, после чего уничтожаются в установленном порядке.</w:t>
      </w:r>
    </w:p>
    <w:p w:rsidR="00730F95" w:rsidRDefault="00730F95"/>
    <w:p w:rsidR="00730F95" w:rsidRDefault="00730F95"/>
    <w:p w:rsidR="00730F95" w:rsidRDefault="00730F95"/>
    <w:p w:rsidR="00730F95" w:rsidRDefault="00730F95"/>
    <w:p w:rsidR="00730F95" w:rsidRDefault="00730F95"/>
    <w:p w:rsidR="00730F95" w:rsidRDefault="00730F95"/>
    <w:p w:rsidR="00730F95" w:rsidRDefault="00730F95"/>
    <w:p w:rsidR="00730F95" w:rsidRDefault="00730F95"/>
    <w:p w:rsidR="00730F95" w:rsidRDefault="00730F95"/>
    <w:p w:rsidR="00730F95" w:rsidRDefault="00730F95"/>
    <w:p w:rsidR="00730F95" w:rsidRDefault="00730F95"/>
    <w:p w:rsidR="00730F95" w:rsidRDefault="00730F95"/>
    <w:p w:rsidR="00730F95" w:rsidRDefault="00730F95"/>
    <w:p w:rsidR="00730F95" w:rsidRDefault="00730F95"/>
    <w:p w:rsidR="00730F95" w:rsidRDefault="00730F95"/>
    <w:p w:rsidR="00730F95" w:rsidRDefault="00730F95"/>
    <w:p w:rsidR="00730F95" w:rsidRDefault="00730F95"/>
    <w:p w:rsidR="00730F95" w:rsidRDefault="00730F95"/>
    <w:p w:rsidR="00730F95" w:rsidRDefault="00730F95"/>
    <w:p w:rsidR="00730F95" w:rsidRDefault="00730F95"/>
    <w:p w:rsidR="00730F95" w:rsidRDefault="00730F95"/>
    <w:p w:rsidR="00730F95" w:rsidRDefault="00730F95"/>
    <w:p w:rsidR="00730F95" w:rsidRDefault="00730F95"/>
    <w:sectPr w:rsidR="00730F95" w:rsidSect="00A47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5CC1"/>
    <w:rsid w:val="00192ED7"/>
    <w:rsid w:val="004B2596"/>
    <w:rsid w:val="006D63AB"/>
    <w:rsid w:val="00717146"/>
    <w:rsid w:val="00730F95"/>
    <w:rsid w:val="0076744F"/>
    <w:rsid w:val="008B5CC1"/>
    <w:rsid w:val="00A47906"/>
    <w:rsid w:val="00AA755A"/>
    <w:rsid w:val="00BB6EB1"/>
    <w:rsid w:val="00D9580E"/>
    <w:rsid w:val="00DD2E7C"/>
    <w:rsid w:val="00E95B44"/>
    <w:rsid w:val="00F20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CC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95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5B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83</TotalTime>
  <Pages>2</Pages>
  <Words>569</Words>
  <Characters>3246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2019-04-09T05:04:00Z</cp:lastPrinted>
  <dcterms:created xsi:type="dcterms:W3CDTF">2019-04-09T04:56:00Z</dcterms:created>
  <dcterms:modified xsi:type="dcterms:W3CDTF">2019-05-22T05:09:00Z</dcterms:modified>
</cp:coreProperties>
</file>